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BC1" w:rsidRDefault="00E83BC1">
      <w:pPr>
        <w:spacing w:after="240"/>
        <w:ind w:left="-357" w:right="397" w:firstLine="709"/>
        <w:jc w:val="center"/>
        <w:rPr>
          <w:rFonts w:ascii="Times New Roman" w:hAnsi="Times New Roman"/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1in;width:603pt;height:12in;z-index:-251658240">
            <v:imagedata r:id="rId5" o:title=""/>
          </v:shape>
        </w:pict>
      </w:r>
    </w:p>
    <w:p w:rsidR="00E83BC1" w:rsidRDefault="00E83BC1">
      <w:pPr>
        <w:spacing w:after="240"/>
        <w:ind w:left="-357" w:right="397" w:firstLine="709"/>
        <w:jc w:val="center"/>
        <w:rPr>
          <w:rFonts w:ascii="Times New Roman" w:hAnsi="Times New Roman"/>
          <w:sz w:val="28"/>
        </w:rPr>
      </w:pPr>
    </w:p>
    <w:p w:rsidR="00E83BC1" w:rsidRDefault="00E83BC1">
      <w:pPr>
        <w:spacing w:after="240"/>
        <w:ind w:left="-357" w:right="397" w:firstLine="709"/>
        <w:jc w:val="center"/>
        <w:rPr>
          <w:rFonts w:ascii="Times New Roman" w:hAnsi="Times New Roman"/>
          <w:sz w:val="28"/>
        </w:rPr>
      </w:pPr>
    </w:p>
    <w:p w:rsidR="00E83BC1" w:rsidRDefault="00E83BC1" w:rsidP="001413A0">
      <w:pPr>
        <w:spacing w:after="240"/>
        <w:ind w:right="39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Муниципальное бюджетное общеобразовательное учреждение   «Промышленновская средняя общеобразовательная школа №56» </w:t>
      </w:r>
    </w:p>
    <w:p w:rsidR="00E83BC1" w:rsidRPr="001413A0" w:rsidRDefault="00E83BC1" w:rsidP="001413A0">
      <w:pPr>
        <w:spacing w:line="360" w:lineRule="auto"/>
        <w:ind w:left="-1260" w:right="715" w:firstLine="709"/>
        <w:jc w:val="both"/>
        <w:rPr>
          <w:rFonts w:ascii="Times New Roman" w:hAnsi="Times New Roman"/>
          <w:sz w:val="28"/>
        </w:rPr>
      </w:pPr>
    </w:p>
    <w:p w:rsidR="00E83BC1" w:rsidRDefault="00E83BC1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</w:t>
      </w:r>
    </w:p>
    <w:p w:rsidR="00E83BC1" w:rsidRDefault="00E83BC1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</w:t>
      </w:r>
    </w:p>
    <w:p w:rsidR="00E83BC1" w:rsidRDefault="00E83BC1">
      <w:pPr>
        <w:jc w:val="both"/>
        <w:rPr>
          <w:rFonts w:ascii="Times New Roman" w:hAnsi="Times New Roman"/>
          <w:sz w:val="28"/>
        </w:rPr>
      </w:pPr>
    </w:p>
    <w:p w:rsidR="00E83BC1" w:rsidRDefault="00E83BC1">
      <w:pPr>
        <w:jc w:val="both"/>
        <w:rPr>
          <w:rFonts w:ascii="Times New Roman" w:hAnsi="Times New Roman"/>
          <w:sz w:val="28"/>
        </w:rPr>
      </w:pPr>
    </w:p>
    <w:p w:rsidR="00E83BC1" w:rsidRPr="001413A0" w:rsidRDefault="00E83BC1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28"/>
        </w:rPr>
        <w:t xml:space="preserve">                       </w:t>
      </w:r>
      <w:r w:rsidRPr="001413A0">
        <w:rPr>
          <w:rFonts w:ascii="Times New Roman" w:hAnsi="Times New Roman"/>
          <w:sz w:val="32"/>
        </w:rPr>
        <w:t>Технологическая карта внеурочного занятия</w:t>
      </w:r>
    </w:p>
    <w:p w:rsidR="00E83BC1" w:rsidRDefault="00E83BC1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E83BC1" w:rsidRPr="001413A0" w:rsidRDefault="00E83BC1" w:rsidP="001413A0">
      <w:pPr>
        <w:spacing w:line="360" w:lineRule="auto"/>
        <w:rPr>
          <w:rFonts w:ascii="Times New Roman" w:hAnsi="Times New Roman"/>
          <w:sz w:val="40"/>
        </w:rPr>
      </w:pPr>
    </w:p>
    <w:p w:rsidR="00E83BC1" w:rsidRPr="001413A0" w:rsidRDefault="00E83BC1">
      <w:pPr>
        <w:jc w:val="center"/>
        <w:rPr>
          <w:rFonts w:ascii="Times New Roman" w:hAnsi="Times New Roman"/>
          <w:b/>
          <w:sz w:val="40"/>
        </w:rPr>
      </w:pPr>
      <w:r w:rsidRPr="001413A0">
        <w:rPr>
          <w:rFonts w:ascii="Times New Roman" w:hAnsi="Times New Roman"/>
          <w:b/>
          <w:sz w:val="40"/>
        </w:rPr>
        <w:t xml:space="preserve">  </w:t>
      </w:r>
      <w:r>
        <w:rPr>
          <w:rFonts w:ascii="Times New Roman" w:hAnsi="Times New Roman"/>
          <w:b/>
          <w:sz w:val="40"/>
        </w:rPr>
        <w:t xml:space="preserve">   «Безопасные дороги</w:t>
      </w:r>
      <w:r w:rsidRPr="001413A0">
        <w:rPr>
          <w:rFonts w:ascii="Times New Roman" w:hAnsi="Times New Roman"/>
          <w:b/>
          <w:sz w:val="40"/>
        </w:rPr>
        <w:t xml:space="preserve"> – </w:t>
      </w:r>
      <w:r>
        <w:rPr>
          <w:rFonts w:ascii="Times New Roman" w:hAnsi="Times New Roman"/>
          <w:b/>
          <w:sz w:val="40"/>
        </w:rPr>
        <w:t>юным пешеходам</w:t>
      </w:r>
      <w:r w:rsidRPr="001413A0">
        <w:rPr>
          <w:rFonts w:ascii="Times New Roman" w:hAnsi="Times New Roman"/>
          <w:b/>
          <w:sz w:val="40"/>
        </w:rPr>
        <w:t xml:space="preserve">» </w:t>
      </w:r>
    </w:p>
    <w:p w:rsidR="00E83BC1" w:rsidRDefault="00E83BC1" w:rsidP="001413A0">
      <w:pPr>
        <w:ind w:right="178"/>
        <w:rPr>
          <w:rFonts w:ascii="Times New Roman" w:hAnsi="Times New Roman"/>
          <w:sz w:val="28"/>
        </w:rPr>
      </w:pPr>
    </w:p>
    <w:p w:rsidR="00E83BC1" w:rsidRDefault="00E83BC1" w:rsidP="001413A0">
      <w:pPr>
        <w:ind w:right="17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Выполнила:                                                          </w:t>
      </w:r>
    </w:p>
    <w:p w:rsidR="00E83BC1" w:rsidRDefault="00E83BC1" w:rsidP="001413A0">
      <w:pPr>
        <w:tabs>
          <w:tab w:val="left" w:pos="5760"/>
        </w:tabs>
        <w:ind w:right="288" w:firstLine="709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Сахновская Валентина Константиновна, </w:t>
      </w:r>
    </w:p>
    <w:p w:rsidR="00E83BC1" w:rsidRDefault="00E83BC1" w:rsidP="001413A0">
      <w:pPr>
        <w:tabs>
          <w:tab w:val="left" w:pos="5760"/>
        </w:tabs>
        <w:ind w:right="288" w:firstLine="709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учитель начальных классов</w:t>
      </w:r>
    </w:p>
    <w:p w:rsidR="00E83BC1" w:rsidRDefault="00E83BC1">
      <w:pPr>
        <w:tabs>
          <w:tab w:val="left" w:pos="712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E83BC1" w:rsidRDefault="00E83BC1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E83BC1" w:rsidRDefault="00E83BC1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E83BC1" w:rsidRDefault="00E83BC1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E83BC1" w:rsidRDefault="00E83BC1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E83BC1" w:rsidRDefault="00E83BC1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E83BC1" w:rsidRDefault="00E83BC1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E83BC1" w:rsidRDefault="00E83BC1">
      <w:pPr>
        <w:tabs>
          <w:tab w:val="left" w:pos="3800"/>
        </w:tabs>
        <w:spacing w:line="360" w:lineRule="auto"/>
        <w:ind w:firstLine="709"/>
        <w:jc w:val="center"/>
        <w:rPr>
          <w:rFonts w:ascii="Times New Roman" w:hAnsi="Times New Roman"/>
          <w:sz w:val="28"/>
        </w:rPr>
      </w:pPr>
    </w:p>
    <w:p w:rsidR="00E83BC1" w:rsidRDefault="00E83BC1">
      <w:pPr>
        <w:tabs>
          <w:tab w:val="left" w:pos="3800"/>
        </w:tabs>
        <w:spacing w:line="360" w:lineRule="auto"/>
        <w:ind w:firstLine="709"/>
        <w:jc w:val="center"/>
        <w:rPr>
          <w:rFonts w:ascii="Times New Roman" w:hAnsi="Times New Roman"/>
          <w:sz w:val="28"/>
        </w:rPr>
      </w:pPr>
    </w:p>
    <w:p w:rsidR="00E83BC1" w:rsidRDefault="00E83BC1">
      <w:pPr>
        <w:tabs>
          <w:tab w:val="left" w:pos="3800"/>
        </w:tabs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Промышленная 2020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center"/>
        <w:rPr>
          <w:rFonts w:ascii="Times New Roman" w:hAnsi="Times New Roman"/>
          <w:sz w:val="28"/>
        </w:rPr>
      </w:pPr>
    </w:p>
    <w:p w:rsidR="00E83BC1" w:rsidRDefault="00E83BC1">
      <w:pPr>
        <w:tabs>
          <w:tab w:val="left" w:pos="3800"/>
        </w:tabs>
        <w:spacing w:line="360" w:lineRule="auto"/>
        <w:ind w:firstLine="709"/>
        <w:jc w:val="center"/>
        <w:rPr>
          <w:rFonts w:ascii="Times New Roman" w:hAnsi="Times New Roman"/>
          <w:sz w:val="28"/>
        </w:rPr>
      </w:pPr>
    </w:p>
    <w:p w:rsidR="00E83BC1" w:rsidRDefault="00E83BC1">
      <w:pPr>
        <w:tabs>
          <w:tab w:val="left" w:pos="3800"/>
        </w:tabs>
        <w:spacing w:line="360" w:lineRule="auto"/>
        <w:ind w:firstLine="709"/>
        <w:jc w:val="center"/>
        <w:rPr>
          <w:rFonts w:ascii="Times New Roman" w:hAnsi="Times New Roman"/>
          <w:sz w:val="28"/>
        </w:rPr>
      </w:pPr>
    </w:p>
    <w:p w:rsidR="00E83BC1" w:rsidRDefault="00E83BC1">
      <w:pPr>
        <w:jc w:val="both"/>
        <w:rPr>
          <w:rFonts w:ascii="Times New Roman" w:hAnsi="Times New Roman"/>
          <w:sz w:val="28"/>
        </w:rPr>
      </w:pPr>
    </w:p>
    <w:p w:rsidR="00E83BC1" w:rsidRDefault="00E83BC1">
      <w:pPr>
        <w:jc w:val="both"/>
        <w:rPr>
          <w:rFonts w:ascii="Times New Roman" w:hAnsi="Times New Roman"/>
          <w:sz w:val="28"/>
        </w:rPr>
      </w:pPr>
    </w:p>
    <w:p w:rsidR="00E83BC1" w:rsidRDefault="00E83BC1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Направление внеурочной деятельности: духовно-нравственное</w:t>
      </w:r>
    </w:p>
    <w:p w:rsidR="00E83BC1" w:rsidRDefault="00E83BC1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Название программы внеурочной деятельности:  «Я – гражданин России»</w:t>
      </w:r>
    </w:p>
    <w:p w:rsidR="00E83BC1" w:rsidRDefault="00E83BC1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ФИО учителя (педагога), должность, полное название ОО: Сахновская Валентина Константиновна, учитель начальных классов, Муниципальное бюджетное общеобразовательное учреждение «Промышленновская средняя общеобразовательная школа №56» </w:t>
      </w:r>
    </w:p>
    <w:p w:rsidR="00E83BC1" w:rsidRDefault="00E83BC1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i/>
          <w:sz w:val="28"/>
        </w:rPr>
        <w:t>Тема занятия:</w:t>
      </w:r>
      <w:r w:rsidRPr="00E55FC9">
        <w:rPr>
          <w:rFonts w:ascii="Times New Roman" w:hAnsi="Times New Roman"/>
          <w:sz w:val="24"/>
        </w:rPr>
        <w:t xml:space="preserve"> </w:t>
      </w:r>
      <w:r w:rsidRPr="00E55FC9">
        <w:rPr>
          <w:rFonts w:ascii="Times New Roman" w:hAnsi="Times New Roman"/>
          <w:b/>
          <w:sz w:val="24"/>
        </w:rPr>
        <w:t xml:space="preserve"> </w:t>
      </w:r>
      <w:r w:rsidRPr="00E55FC9">
        <w:rPr>
          <w:rFonts w:ascii="Times New Roman" w:hAnsi="Times New Roman"/>
          <w:b/>
          <w:sz w:val="28"/>
        </w:rPr>
        <w:t>«Безопасные дороги – юным пешеходам</w:t>
      </w:r>
      <w:r>
        <w:rPr>
          <w:rFonts w:ascii="Times New Roman" w:hAnsi="Times New Roman"/>
          <w:b/>
          <w:sz w:val="28"/>
        </w:rPr>
        <w:t>»</w:t>
      </w:r>
    </w:p>
    <w:p w:rsidR="00E83BC1" w:rsidRDefault="00E83BC1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Цели занятия:</w:t>
      </w:r>
      <w:r>
        <w:rPr>
          <w:rFonts w:ascii="Times New Roman" w:hAnsi="Times New Roman"/>
          <w:sz w:val="28"/>
        </w:rPr>
        <w:t xml:space="preserve"> Расширение знаний детей по ПДД и привитие навыков их соблюдения.</w:t>
      </w:r>
    </w:p>
    <w:p w:rsidR="00E83BC1" w:rsidRDefault="00E83BC1">
      <w:pPr>
        <w:ind w:right="397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Задачи:</w:t>
      </w:r>
    </w:p>
    <w:p w:rsidR="00E83BC1" w:rsidRDefault="00E83BC1">
      <w:pPr>
        <w:numPr>
          <w:ilvl w:val="0"/>
          <w:numId w:val="1"/>
        </w:numPr>
        <w:tabs>
          <w:tab w:val="left" w:pos="840"/>
        </w:tabs>
        <w:ind w:left="840" w:right="397" w:hanging="48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Способствовать осмысленному восприятию знаний по правилам дорожного движения;</w:t>
      </w:r>
    </w:p>
    <w:p w:rsidR="00E83BC1" w:rsidRDefault="00E83BC1">
      <w:pPr>
        <w:numPr>
          <w:ilvl w:val="0"/>
          <w:numId w:val="1"/>
        </w:numPr>
        <w:tabs>
          <w:tab w:val="left" w:pos="840"/>
        </w:tabs>
        <w:ind w:left="840" w:right="397" w:hanging="48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Обогатить словарный запас детей понятиями по ПДД;</w:t>
      </w:r>
    </w:p>
    <w:p w:rsidR="00E83BC1" w:rsidRDefault="00E83BC1">
      <w:pPr>
        <w:numPr>
          <w:ilvl w:val="0"/>
          <w:numId w:val="1"/>
        </w:numPr>
        <w:tabs>
          <w:tab w:val="left" w:pos="840"/>
        </w:tabs>
        <w:ind w:left="840" w:right="397" w:hanging="48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Способствовать развитию наблюдательности, внимания.;</w:t>
      </w:r>
    </w:p>
    <w:p w:rsidR="00E83BC1" w:rsidRDefault="00E83BC1">
      <w:pPr>
        <w:numPr>
          <w:ilvl w:val="0"/>
          <w:numId w:val="1"/>
        </w:numPr>
        <w:tabs>
          <w:tab w:val="left" w:pos="840"/>
        </w:tabs>
        <w:ind w:left="840" w:right="397" w:hanging="48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Содействовать активизации мышления в решении определённых ситуаций.</w:t>
      </w:r>
    </w:p>
    <w:p w:rsidR="00E83BC1" w:rsidRDefault="00E83BC1">
      <w:pPr>
        <w:ind w:right="39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Перечень оборудования к занятию:</w:t>
      </w:r>
      <w:r>
        <w:rPr>
          <w:rFonts w:ascii="Times New Roman" w:hAnsi="Times New Roman"/>
          <w:sz w:val="28"/>
        </w:rPr>
        <w:t xml:space="preserve"> толковые словари, демонстрационные таблицы по ПДД: "Знаки" и "Движение пешеходов по правилам".</w:t>
      </w:r>
    </w:p>
    <w:p w:rsidR="00E83BC1" w:rsidRDefault="00E83BC1" w:rsidP="00277616">
      <w:pPr>
        <w:jc w:val="both"/>
        <w:rPr>
          <w:rFonts w:ascii="Times New Roman" w:hAnsi="Times New Roman"/>
          <w:sz w:val="28"/>
        </w:rPr>
      </w:pPr>
    </w:p>
    <w:p w:rsidR="00E83BC1" w:rsidRDefault="00E83BC1">
      <w:pPr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</w:t>
      </w:r>
      <w:r>
        <w:rPr>
          <w:rFonts w:ascii="Times New Roman" w:hAnsi="Times New Roman"/>
          <w:color w:val="000000"/>
          <w:sz w:val="28"/>
        </w:rPr>
        <w:t>Ход занятия</w:t>
      </w:r>
    </w:p>
    <w:tbl>
      <w:tblPr>
        <w:tblW w:w="0" w:type="auto"/>
        <w:tblInd w:w="-612" w:type="dxa"/>
        <w:tblCellMar>
          <w:left w:w="10" w:type="dxa"/>
          <w:right w:w="10" w:type="dxa"/>
        </w:tblCellMar>
        <w:tblLook w:val="0000"/>
      </w:tblPr>
      <w:tblGrid>
        <w:gridCol w:w="2134"/>
        <w:gridCol w:w="3070"/>
        <w:gridCol w:w="2153"/>
        <w:gridCol w:w="2210"/>
      </w:tblGrid>
      <w:tr w:rsidR="00E83BC1" w:rsidRPr="00D84390" w:rsidTr="00D84390">
        <w:trPr>
          <w:trHeight w:val="1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BC1" w:rsidRPr="00D84390" w:rsidRDefault="00E83BC1" w:rsidP="00277616">
            <w:pPr>
              <w:jc w:val="center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Этапы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BC1" w:rsidRPr="00D84390" w:rsidRDefault="00E83BC1">
            <w:pPr>
              <w:jc w:val="center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Деятельность учителя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BC1" w:rsidRPr="00D84390" w:rsidRDefault="00E83BC1">
            <w:pPr>
              <w:jc w:val="center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color w:val="000000"/>
                <w:sz w:val="24"/>
              </w:rPr>
              <w:t xml:space="preserve">   Деятельность учащихся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BC1" w:rsidRPr="00D84390" w:rsidRDefault="00E83BC1">
            <w:pPr>
              <w:jc w:val="center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Универсальные учебные действия</w:t>
            </w:r>
          </w:p>
        </w:tc>
      </w:tr>
      <w:tr w:rsidR="00E83BC1" w:rsidRPr="00D84390" w:rsidTr="00D84390">
        <w:trPr>
          <w:trHeight w:val="1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1. Организационный момент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1. Делит класс на две группы.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2. Читает: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Дети, быстро соберитесь,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Улыбнитесь, подтянитесь.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Мы сегодня - пешеходы.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Вместе в путь отправимся.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Если постараемся,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То с дорогой справимся.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 xml:space="preserve">1. Организовывают круглый стол, выбирают регулировщика. 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 xml:space="preserve">Коммуникативные: 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-умение договариваться.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E83BC1" w:rsidRPr="00D84390" w:rsidTr="00D84390">
        <w:trPr>
          <w:trHeight w:val="1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2. Актуализация знаний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1. Кто такой пешеход?</w:t>
            </w:r>
          </w:p>
          <w:p w:rsidR="00E83BC1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2. Рабочий на дороге - пешеход?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На интерактивной доске определения: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Пешеход - лицо, находящееся вне транспортного средства на дороге и выполняющее работу на ней.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 xml:space="preserve">3. Обращает внимание на название темы. 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Подумаем, что мы будем изучать и для чего.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4. Дадим определения понятиям. Воспользуемся толковыми словарями.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5. Какой будет цель нашего занятия?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подчёркивает, что должны изучить правила для детей - пешеходов, осмыслить их значение, учиться выполнять.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1.Дают определение.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2. Нет, так как у него специальная форма.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Читают, осмысливают.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3. Дают разные ответы.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4. "Регулировщики" вытягивают по два понятия. Со своей группой ищут определения (за правильный ответ - 1 балл). По очереди отвечают.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Понятия: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Правильный - такой, какой нужно.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Правила - точное определение того, что нужно делать в конкретной ситуации.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ПДД - документ, который самым подробным образом описывает условия безопасности движения, регламентирует действия.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 xml:space="preserve">Регулировщик - лицо наделённое полномочиями по регулированию дорожного движения с помощью установленных сигналов. 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5. Дают ответы.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Регулятивные: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-умение осуществлять личностную рефлексию.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Регулятивные: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-осваивают способы решения проблемы.</w:t>
            </w:r>
          </w:p>
        </w:tc>
      </w:tr>
      <w:tr w:rsidR="00E83BC1" w:rsidRPr="00D84390" w:rsidTr="00D84390">
        <w:trPr>
          <w:trHeight w:val="1607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3. Усвоение новых знаний.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 xml:space="preserve">Даже в древние годы были пешеходы. </w:t>
            </w: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 xml:space="preserve">Шли себе, всё шли и шли. </w:t>
            </w: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 xml:space="preserve">Пролетали годы. </w:t>
            </w: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Целые столетия.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И тысячелетия.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1. Как вы думаете, всегда ли нужны были пешеходные правила.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2. Совершим экскурсию в прошлое.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Люди ездили на повозках (приложение 1).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Каждая группа делает выступления об истории возникновения ПДД для пешеходов.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3. Современный пешеход - участник сложного движения. Одна треть всех ДТП связано с нарушениями со стороны пешехода. А ведь существуют ПДД для пешехода. Построены тротуары, специальные дорожные знаки, размечены переходы, даже "лежачие полицейские" имеются. Созданы подземные переходы.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4. Существуют определённые правила движения для детей-пешеходов.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Знай правила движения,</w:t>
            </w: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Как таблицу умножения.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 xml:space="preserve">Даёт каждой группе по три правила. Подберите стихи к каждому правилу (приложение 2) </w:t>
            </w: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(тексты на партах)</w:t>
            </w: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1 правило:</w:t>
            </w: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Двигаться по пешеходным переходам, тротуарам, дороге - с правой стороны.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2 правило:</w:t>
            </w: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Движение в тёмное время суток.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3 правило:</w:t>
            </w: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Переход дороги.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4 правило;</w:t>
            </w: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При выходе общественного транспорта...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5 правило:</w:t>
            </w: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Движение групп детей.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6 правило:</w:t>
            </w: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Пешеходам запрещено.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5. Предлагает зачитать стихи вслух и обращает внимание на знаки (демонстрационный материал "Знаки").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1. Правила для пешеходов стали нужны, когда появился транспорт.</w:t>
            </w:r>
          </w:p>
          <w:p w:rsidR="00E83BC1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2.За выступление (1 балл).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1 группа: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 xml:space="preserve"> Ребята, было время, когда не было машин. По улицам двигались экипажи с продуктами, разными предметами. Пассажиры - в повозках, каретах, дилижансах. Улицы были едины для пассажиров и пешеходов. Правил не было! Пешеходы часто попадали под колёса, погибали. Пётр I в 1863 году издал указ запрещающий бить пешеходов бичами. Для пешеходов создали тротуары. 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2 группа: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 xml:space="preserve">А вот разметку на дорогах гораздо позже придумали, с появлением машин. Стали создаваться и правила движения. Появились семафоры, которые имели два цвета: красный и зелёный. Первый - в Лондоне. Позже люди прибавили желтый цвет. В 1929 году появился первый светофор. 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3. Дети слушают.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4. Подбирают стихи к каждому правилу.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 xml:space="preserve"> </w:t>
            </w: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5. Читают правило и стих.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 xml:space="preserve">Коммуникативные: </w:t>
            </w: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-умение слушать учителя.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Коммуникативные: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-формирование умения слушать и понимать других</w:t>
            </w:r>
          </w:p>
        </w:tc>
      </w:tr>
      <w:tr w:rsidR="00E83BC1" w:rsidRPr="00D84390" w:rsidTr="00D84390">
        <w:trPr>
          <w:trHeight w:val="1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4. Этап творческой деятельности.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Послушайте сказку "В г</w:t>
            </w:r>
            <w:r w:rsidRPr="00D84390">
              <w:rPr>
                <w:rFonts w:ascii="Times New Roman" w:hAnsi="Times New Roman"/>
                <w:sz w:val="24"/>
              </w:rPr>
              <w:t>ости без правил" (приложение 3).</w:t>
            </w:r>
          </w:p>
          <w:p w:rsidR="00E83BC1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-Какие ошибки допустил Куцый Хвост?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. Команды отвечают по очереди (</w:t>
            </w:r>
            <w:r w:rsidRPr="00D84390">
              <w:rPr>
                <w:rFonts w:ascii="Times New Roman" w:hAnsi="Times New Roman"/>
                <w:sz w:val="24"/>
              </w:rPr>
              <w:t>по 1 баллу).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Ответы: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1) Нельзя толкаться</w:t>
            </w:r>
            <w:r>
              <w:rPr>
                <w:rFonts w:ascii="Times New Roman" w:hAnsi="Times New Roman"/>
                <w:sz w:val="24"/>
              </w:rPr>
              <w:t>,</w:t>
            </w:r>
            <w:r w:rsidRPr="00D84390">
              <w:rPr>
                <w:rFonts w:ascii="Times New Roman" w:hAnsi="Times New Roman"/>
                <w:sz w:val="24"/>
              </w:rPr>
              <w:t xml:space="preserve"> заходя в общественный транспорт;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2) Необходимо покупать билеты;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3) Нельзя громко разговаривать в общественном транспорте;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4) Трамвай следует обходить сзади;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5) Красный свет - перехода нет;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6) Двигаться по тротуару справа;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7) Нельзя отменять ПДД.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BC1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Личностные: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-формируются умения оценивать поступки в соответствии с определённой ситуацией.</w:t>
            </w:r>
          </w:p>
        </w:tc>
      </w:tr>
      <w:tr w:rsidR="00E83BC1" w:rsidRPr="00D84390" w:rsidTr="00D84390">
        <w:trPr>
          <w:trHeight w:val="1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5. Проверка усвоения новых знаний.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Рефлексия.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Закончите рифмовку: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1) Для перехода тебя ждёт...</w:t>
            </w:r>
          </w:p>
          <w:p w:rsidR="00E83BC1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2) Переходи улицу, но 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D84390">
              <w:rPr>
                <w:rFonts w:ascii="Times New Roman" w:hAnsi="Times New Roman"/>
                <w:sz w:val="24"/>
              </w:rPr>
              <w:t>напролом, а по перекрёстку под...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3) Красный свет - хода...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4) Зелёный свет жди и быстрей...</w:t>
            </w:r>
          </w:p>
          <w:p w:rsidR="00E83BC1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5) Пусть сами ведут ноги по...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6) Переходишь ты дорогу...тебе в подмогу.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7) Ночью по обоч</w:t>
            </w:r>
            <w:r>
              <w:rPr>
                <w:rFonts w:ascii="Times New Roman" w:hAnsi="Times New Roman"/>
                <w:sz w:val="24"/>
              </w:rPr>
              <w:t>ине плетёшься, как</w:t>
            </w:r>
            <w:r w:rsidRPr="00D84390">
              <w:rPr>
                <w:rFonts w:ascii="Times New Roman" w:hAnsi="Times New Roman"/>
                <w:sz w:val="24"/>
              </w:rPr>
              <w:t>-нибудь. Ты включить...,друг мой, не забудь.</w:t>
            </w:r>
          </w:p>
          <w:p w:rsidR="00E83BC1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8) Безопасный путь ведёт вас в...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9) Переход колонной?</w:t>
            </w:r>
            <w:r w:rsidRPr="00D84390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 спеши пока!</w:t>
            </w:r>
            <w:r w:rsidRPr="00D84390">
              <w:rPr>
                <w:rFonts w:ascii="Times New Roman" w:hAnsi="Times New Roman"/>
                <w:sz w:val="24"/>
              </w:rPr>
              <w:t xml:space="preserve"> Не забыли взять с собой...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10) Правила движения выполняй без...</w:t>
            </w:r>
          </w:p>
          <w:p w:rsidR="00E83BC1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Подведём итоги, посчитаем баллы.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Проигравших нет!</w:t>
            </w: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Тот, кто многое узнал</w:t>
            </w:r>
            <w:r>
              <w:rPr>
                <w:rFonts w:ascii="Times New Roman" w:hAnsi="Times New Roman" w:cs="Calibri"/>
                <w:sz w:val="24"/>
              </w:rPr>
              <w:t>,</w:t>
            </w: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Включи зелёный свет.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В голове</w:t>
            </w:r>
            <w:r>
              <w:rPr>
                <w:rFonts w:ascii="Times New Roman" w:hAnsi="Times New Roman" w:cs="Calibri"/>
                <w:sz w:val="24"/>
              </w:rPr>
              <w:t>,</w:t>
            </w:r>
            <w:r w:rsidRPr="00D84390">
              <w:rPr>
                <w:rFonts w:ascii="Times New Roman" w:hAnsi="Times New Roman" w:cs="Calibri"/>
                <w:sz w:val="24"/>
              </w:rPr>
              <w:t xml:space="preserve"> коль знаний нет</w:t>
            </w: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Включите</w:t>
            </w:r>
            <w:r w:rsidRPr="00D84390">
              <w:rPr>
                <w:rFonts w:ascii="Times New Roman" w:hAnsi="Times New Roman" w:cs="Calibri"/>
                <w:sz w:val="24"/>
              </w:rPr>
              <w:t xml:space="preserve"> красный свет.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Желтый свет горит - повторит</w:t>
            </w:r>
            <w:r>
              <w:rPr>
                <w:rFonts w:ascii="Times New Roman" w:hAnsi="Times New Roman" w:cs="Calibri"/>
                <w:sz w:val="24"/>
              </w:rPr>
              <w:t>ь</w:t>
            </w:r>
            <w:r w:rsidRPr="00D84390">
              <w:rPr>
                <w:rFonts w:ascii="Times New Roman" w:hAnsi="Times New Roman" w:cs="Calibri"/>
                <w:sz w:val="24"/>
              </w:rPr>
              <w:t xml:space="preserve"> велит!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Дети отвечают хором, по очереди.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пешеходный переход.</w:t>
            </w:r>
          </w:p>
          <w:p w:rsidR="00E83BC1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прямым углом.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нет.</w:t>
            </w:r>
          </w:p>
          <w:p w:rsidR="00E83BC1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иди.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правой стороне дороги.</w:t>
            </w:r>
          </w:p>
          <w:p w:rsidR="00E83BC1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светофор</w:t>
            </w: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фонарик</w:t>
            </w:r>
          </w:p>
          <w:p w:rsidR="00E83BC1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подземный переход.</w:t>
            </w:r>
          </w:p>
          <w:p w:rsidR="00E83BC1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два флажка.</w:t>
            </w: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промедления.</w:t>
            </w:r>
          </w:p>
          <w:p w:rsidR="00E83BC1" w:rsidRDefault="00E83BC1">
            <w:pPr>
              <w:jc w:val="both"/>
              <w:rPr>
                <w:rFonts w:ascii="Times New Roman" w:hAnsi="Times New Roman" w:cs="Calibri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 w:cs="Calibri"/>
                <w:sz w:val="24"/>
              </w:rPr>
              <w:t>Ребята закрашивают нужный круг  на рисунке светофора (приложение 4) и поднимают.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Личностные: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-формирование умения рифмовать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Личностные:</w:t>
            </w:r>
          </w:p>
          <w:p w:rsidR="00E83BC1" w:rsidRPr="00D84390" w:rsidRDefault="00E83BC1">
            <w:pPr>
              <w:jc w:val="both"/>
              <w:rPr>
                <w:rFonts w:ascii="Times New Roman" w:hAnsi="Times New Roman"/>
                <w:sz w:val="24"/>
              </w:rPr>
            </w:pPr>
            <w:r w:rsidRPr="00D84390">
              <w:rPr>
                <w:rFonts w:ascii="Times New Roman" w:hAnsi="Times New Roman"/>
                <w:sz w:val="24"/>
              </w:rPr>
              <w:t>-формирование умения оценивать свою деятельность</w:t>
            </w:r>
          </w:p>
        </w:tc>
      </w:tr>
    </w:tbl>
    <w:p w:rsidR="00E83BC1" w:rsidRDefault="00E83BC1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:rsidR="00E83BC1" w:rsidRDefault="00E83BC1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</w:t>
      </w:r>
    </w:p>
    <w:p w:rsidR="00E83BC1" w:rsidRDefault="00E83BC1" w:rsidP="007537FB">
      <w:pPr>
        <w:jc w:val="both"/>
        <w:rPr>
          <w:rFonts w:ascii="Times New Roman" w:hAnsi="Times New Roman"/>
          <w:sz w:val="28"/>
        </w:rPr>
      </w:pPr>
    </w:p>
    <w:p w:rsidR="00E83BC1" w:rsidRDefault="00E83BC1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E83BC1" w:rsidRDefault="00E83BC1">
      <w:pPr>
        <w:ind w:firstLine="709"/>
        <w:jc w:val="both"/>
        <w:rPr>
          <w:rFonts w:ascii="Times New Roman" w:hAnsi="Times New Roman"/>
          <w:sz w:val="28"/>
        </w:rPr>
      </w:pPr>
    </w:p>
    <w:p w:rsidR="00E83BC1" w:rsidRDefault="00E83BC1">
      <w:pPr>
        <w:ind w:firstLine="709"/>
        <w:jc w:val="both"/>
        <w:rPr>
          <w:rFonts w:ascii="Times New Roman" w:hAnsi="Times New Roman"/>
          <w:sz w:val="28"/>
        </w:rPr>
      </w:pPr>
    </w:p>
    <w:p w:rsidR="00E83BC1" w:rsidRDefault="00E83BC1">
      <w:pPr>
        <w:ind w:firstLine="709"/>
        <w:jc w:val="both"/>
        <w:rPr>
          <w:rFonts w:ascii="Times New Roman" w:hAnsi="Times New Roman"/>
          <w:sz w:val="28"/>
        </w:rPr>
      </w:pPr>
    </w:p>
    <w:p w:rsidR="00E83BC1" w:rsidRDefault="00E83BC1">
      <w:pPr>
        <w:ind w:firstLine="709"/>
        <w:jc w:val="both"/>
        <w:rPr>
          <w:rFonts w:ascii="Times New Roman" w:hAnsi="Times New Roman"/>
          <w:sz w:val="28"/>
        </w:rPr>
      </w:pPr>
    </w:p>
    <w:p w:rsidR="00E83BC1" w:rsidRDefault="00E83BC1">
      <w:pPr>
        <w:ind w:firstLine="709"/>
        <w:jc w:val="both"/>
        <w:rPr>
          <w:rFonts w:ascii="Times New Roman" w:hAnsi="Times New Roman"/>
          <w:sz w:val="28"/>
        </w:rPr>
      </w:pPr>
    </w:p>
    <w:p w:rsidR="00E83BC1" w:rsidRDefault="00E83BC1">
      <w:pPr>
        <w:ind w:firstLine="709"/>
        <w:jc w:val="both"/>
        <w:rPr>
          <w:rFonts w:ascii="Times New Roman" w:hAnsi="Times New Roman"/>
          <w:sz w:val="28"/>
        </w:rPr>
      </w:pPr>
    </w:p>
    <w:p w:rsidR="00E83BC1" w:rsidRDefault="00E83BC1">
      <w:pPr>
        <w:ind w:firstLine="709"/>
        <w:jc w:val="both"/>
        <w:rPr>
          <w:rFonts w:ascii="Times New Roman" w:hAnsi="Times New Roman"/>
          <w:sz w:val="28"/>
        </w:rPr>
      </w:pPr>
    </w:p>
    <w:p w:rsidR="00E83BC1" w:rsidRDefault="00E83BC1">
      <w:pPr>
        <w:ind w:firstLine="709"/>
        <w:jc w:val="both"/>
        <w:rPr>
          <w:rFonts w:ascii="Times New Roman" w:hAnsi="Times New Roman"/>
          <w:sz w:val="28"/>
        </w:rPr>
      </w:pPr>
    </w:p>
    <w:p w:rsidR="00E83BC1" w:rsidRDefault="00E83BC1">
      <w:pPr>
        <w:ind w:firstLine="709"/>
        <w:jc w:val="both"/>
        <w:rPr>
          <w:rFonts w:ascii="Times New Roman" w:hAnsi="Times New Roman"/>
          <w:sz w:val="28"/>
        </w:rPr>
      </w:pPr>
    </w:p>
    <w:p w:rsidR="00E83BC1" w:rsidRDefault="00E83BC1">
      <w:pPr>
        <w:ind w:firstLine="709"/>
        <w:jc w:val="both"/>
        <w:rPr>
          <w:rFonts w:ascii="Times New Roman" w:hAnsi="Times New Roman"/>
          <w:sz w:val="28"/>
        </w:rPr>
      </w:pPr>
    </w:p>
    <w:p w:rsidR="00E83BC1" w:rsidRDefault="00E83BC1">
      <w:pPr>
        <w:ind w:firstLine="709"/>
        <w:jc w:val="both"/>
        <w:rPr>
          <w:rFonts w:ascii="Times New Roman" w:hAnsi="Times New Roman"/>
          <w:sz w:val="28"/>
        </w:rPr>
      </w:pPr>
    </w:p>
    <w:p w:rsidR="00E83BC1" w:rsidRDefault="00E83BC1">
      <w:pPr>
        <w:ind w:firstLine="709"/>
        <w:jc w:val="both"/>
        <w:rPr>
          <w:rFonts w:ascii="Times New Roman" w:hAnsi="Times New Roman"/>
          <w:sz w:val="28"/>
        </w:rPr>
      </w:pPr>
    </w:p>
    <w:p w:rsidR="00E83BC1" w:rsidRDefault="00E83BC1">
      <w:pPr>
        <w:ind w:firstLine="709"/>
        <w:jc w:val="both"/>
        <w:rPr>
          <w:rFonts w:ascii="Times New Roman" w:hAnsi="Times New Roman"/>
          <w:sz w:val="28"/>
        </w:rPr>
      </w:pPr>
    </w:p>
    <w:p w:rsidR="00E83BC1" w:rsidRDefault="00E83BC1">
      <w:pPr>
        <w:ind w:firstLine="709"/>
        <w:jc w:val="both"/>
        <w:rPr>
          <w:rFonts w:ascii="Times New Roman" w:hAnsi="Times New Roman"/>
          <w:sz w:val="28"/>
        </w:rPr>
      </w:pPr>
    </w:p>
    <w:p w:rsidR="00E83BC1" w:rsidRDefault="00E83BC1">
      <w:pPr>
        <w:ind w:firstLine="709"/>
        <w:jc w:val="both"/>
        <w:rPr>
          <w:rFonts w:ascii="Times New Roman" w:hAnsi="Times New Roman"/>
          <w:sz w:val="28"/>
        </w:rPr>
      </w:pPr>
    </w:p>
    <w:p w:rsidR="00E83BC1" w:rsidRDefault="00E83BC1">
      <w:pPr>
        <w:ind w:firstLine="709"/>
        <w:jc w:val="both"/>
        <w:rPr>
          <w:rFonts w:ascii="Times New Roman" w:hAnsi="Times New Roman"/>
          <w:sz w:val="28"/>
        </w:rPr>
      </w:pPr>
    </w:p>
    <w:p w:rsidR="00E83BC1" w:rsidRDefault="00E83BC1">
      <w:pPr>
        <w:ind w:firstLine="709"/>
        <w:jc w:val="both"/>
        <w:rPr>
          <w:rFonts w:ascii="Times New Roman" w:hAnsi="Times New Roman"/>
          <w:sz w:val="28"/>
        </w:rPr>
      </w:pPr>
    </w:p>
    <w:p w:rsidR="00E83BC1" w:rsidRDefault="00E83BC1">
      <w:pPr>
        <w:ind w:firstLine="709"/>
        <w:jc w:val="both"/>
        <w:rPr>
          <w:rFonts w:ascii="Times New Roman" w:hAnsi="Times New Roman"/>
          <w:sz w:val="28"/>
        </w:rPr>
      </w:pPr>
    </w:p>
    <w:p w:rsidR="00E83BC1" w:rsidRDefault="00E83BC1">
      <w:pPr>
        <w:ind w:firstLine="709"/>
        <w:jc w:val="both"/>
        <w:rPr>
          <w:rFonts w:ascii="Times New Roman" w:hAnsi="Times New Roman"/>
          <w:sz w:val="28"/>
        </w:rPr>
      </w:pPr>
    </w:p>
    <w:p w:rsidR="00E83BC1" w:rsidRDefault="00E83BC1">
      <w:pPr>
        <w:ind w:firstLine="709"/>
        <w:jc w:val="both"/>
        <w:rPr>
          <w:rFonts w:ascii="Times New Roman" w:hAnsi="Times New Roman"/>
          <w:sz w:val="28"/>
        </w:rPr>
      </w:pPr>
    </w:p>
    <w:p w:rsidR="00E83BC1" w:rsidRDefault="00E83BC1">
      <w:pPr>
        <w:ind w:firstLine="709"/>
        <w:jc w:val="both"/>
        <w:rPr>
          <w:rFonts w:ascii="Times New Roman" w:hAnsi="Times New Roman"/>
          <w:sz w:val="28"/>
        </w:rPr>
      </w:pPr>
    </w:p>
    <w:p w:rsidR="00E83BC1" w:rsidRDefault="00E83BC1">
      <w:pPr>
        <w:ind w:firstLine="709"/>
        <w:jc w:val="both"/>
        <w:rPr>
          <w:rFonts w:ascii="Times New Roman" w:hAnsi="Times New Roman"/>
          <w:sz w:val="28"/>
        </w:rPr>
      </w:pPr>
    </w:p>
    <w:p w:rsidR="00E83BC1" w:rsidRDefault="00E83BC1">
      <w:pPr>
        <w:ind w:firstLine="709"/>
        <w:jc w:val="both"/>
        <w:rPr>
          <w:rFonts w:ascii="Times New Roman" w:hAnsi="Times New Roman"/>
          <w:sz w:val="28"/>
        </w:rPr>
      </w:pPr>
    </w:p>
    <w:p w:rsidR="00E83BC1" w:rsidRDefault="00E83BC1">
      <w:pPr>
        <w:ind w:firstLine="709"/>
        <w:jc w:val="both"/>
        <w:rPr>
          <w:rFonts w:ascii="Times New Roman" w:hAnsi="Times New Roman"/>
          <w:sz w:val="28"/>
        </w:rPr>
      </w:pPr>
    </w:p>
    <w:p w:rsidR="00E83BC1" w:rsidRDefault="00E83BC1">
      <w:pPr>
        <w:ind w:firstLine="709"/>
        <w:jc w:val="both"/>
        <w:rPr>
          <w:rFonts w:ascii="Times New Roman" w:hAnsi="Times New Roman"/>
          <w:sz w:val="28"/>
        </w:rPr>
      </w:pPr>
    </w:p>
    <w:p w:rsidR="00E83BC1" w:rsidRDefault="00E83BC1">
      <w:pPr>
        <w:ind w:firstLine="709"/>
        <w:jc w:val="both"/>
        <w:rPr>
          <w:rFonts w:ascii="Times New Roman" w:hAnsi="Times New Roman"/>
          <w:sz w:val="28"/>
        </w:rPr>
      </w:pPr>
    </w:p>
    <w:p w:rsidR="00E83BC1" w:rsidRDefault="00E83BC1">
      <w:pPr>
        <w:ind w:firstLine="709"/>
        <w:jc w:val="both"/>
        <w:rPr>
          <w:rFonts w:ascii="Times New Roman" w:hAnsi="Times New Roman"/>
          <w:sz w:val="28"/>
        </w:rPr>
      </w:pPr>
    </w:p>
    <w:p w:rsidR="00E83BC1" w:rsidRDefault="00E83BC1">
      <w:pPr>
        <w:ind w:firstLine="709"/>
        <w:jc w:val="both"/>
        <w:rPr>
          <w:rFonts w:ascii="Times New Roman" w:hAnsi="Times New Roman"/>
          <w:sz w:val="28"/>
        </w:rPr>
      </w:pPr>
    </w:p>
    <w:p w:rsidR="00E83BC1" w:rsidRDefault="00E83BC1">
      <w:pPr>
        <w:ind w:firstLine="709"/>
        <w:jc w:val="both"/>
        <w:rPr>
          <w:rFonts w:ascii="Times New Roman" w:hAnsi="Times New Roman"/>
          <w:sz w:val="28"/>
        </w:rPr>
      </w:pPr>
    </w:p>
    <w:p w:rsidR="00E83BC1" w:rsidRDefault="00E83BC1">
      <w:pPr>
        <w:ind w:firstLine="709"/>
        <w:jc w:val="both"/>
        <w:rPr>
          <w:rFonts w:ascii="Times New Roman" w:hAnsi="Times New Roman"/>
          <w:sz w:val="28"/>
        </w:rPr>
      </w:pPr>
    </w:p>
    <w:p w:rsidR="00E83BC1" w:rsidRDefault="00E83BC1">
      <w:pPr>
        <w:ind w:firstLine="709"/>
        <w:jc w:val="both"/>
        <w:rPr>
          <w:rFonts w:ascii="Times New Roman" w:hAnsi="Times New Roman"/>
          <w:sz w:val="28"/>
        </w:rPr>
      </w:pPr>
    </w:p>
    <w:p w:rsidR="00E83BC1" w:rsidRDefault="00E83BC1">
      <w:pPr>
        <w:ind w:firstLine="709"/>
        <w:jc w:val="both"/>
        <w:rPr>
          <w:rFonts w:ascii="Times New Roman" w:hAnsi="Times New Roman"/>
          <w:sz w:val="28"/>
        </w:rPr>
      </w:pPr>
    </w:p>
    <w:p w:rsidR="00E83BC1" w:rsidRDefault="00E83BC1">
      <w:pPr>
        <w:ind w:firstLine="709"/>
        <w:jc w:val="both"/>
        <w:rPr>
          <w:rFonts w:ascii="Times New Roman" w:hAnsi="Times New Roman"/>
          <w:sz w:val="28"/>
        </w:rPr>
      </w:pPr>
    </w:p>
    <w:p w:rsidR="00E83BC1" w:rsidRDefault="00E83BC1">
      <w:pPr>
        <w:ind w:firstLine="709"/>
        <w:jc w:val="both"/>
        <w:rPr>
          <w:rFonts w:ascii="Times New Roman" w:hAnsi="Times New Roman"/>
          <w:sz w:val="28"/>
        </w:rPr>
      </w:pPr>
    </w:p>
    <w:p w:rsidR="00E83BC1" w:rsidRDefault="00E83BC1">
      <w:pPr>
        <w:ind w:firstLine="709"/>
        <w:jc w:val="both"/>
        <w:rPr>
          <w:rFonts w:ascii="Times New Roman" w:hAnsi="Times New Roman"/>
          <w:sz w:val="28"/>
        </w:rPr>
      </w:pPr>
    </w:p>
    <w:p w:rsidR="00E83BC1" w:rsidRDefault="00E83BC1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    </w:t>
      </w:r>
    </w:p>
    <w:p w:rsidR="00E83BC1" w:rsidRDefault="00E83BC1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Приложение 1</w:t>
      </w:r>
    </w:p>
    <w:p w:rsidR="00E83BC1" w:rsidRDefault="00E83BC1">
      <w:pPr>
        <w:ind w:right="39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</w:t>
      </w:r>
    </w:p>
    <w:p w:rsidR="00E83BC1" w:rsidRDefault="00E83BC1">
      <w:pPr>
        <w:ind w:right="397"/>
        <w:jc w:val="both"/>
        <w:rPr>
          <w:rFonts w:ascii="Times New Roman" w:hAnsi="Times New Roman"/>
          <w:b/>
          <w:sz w:val="28"/>
        </w:rPr>
      </w:pPr>
      <w:r w:rsidRPr="008C0E6D">
        <w:rPr>
          <w:rFonts w:ascii="Times New Roman" w:hAnsi="Times New Roman"/>
          <w:b/>
          <w:sz w:val="28"/>
        </w:rPr>
        <w:pict>
          <v:shape id="_x0000_i1025" type="#_x0000_t75" style="width:444pt;height:333pt">
            <v:imagedata r:id="rId6" o:title=""/>
          </v:shape>
        </w:pict>
      </w:r>
    </w:p>
    <w:p w:rsidR="00E83BC1" w:rsidRDefault="00E83BC1">
      <w:pPr>
        <w:ind w:right="397"/>
        <w:jc w:val="both"/>
        <w:rPr>
          <w:rFonts w:ascii="Times New Roman" w:hAnsi="Times New Roman"/>
          <w:b/>
          <w:sz w:val="28"/>
        </w:rPr>
      </w:pPr>
    </w:p>
    <w:p w:rsidR="00E83BC1" w:rsidRPr="00383D42" w:rsidRDefault="00E83BC1" w:rsidP="00383D42">
      <w:pPr>
        <w:ind w:right="397"/>
        <w:jc w:val="both"/>
        <w:rPr>
          <w:rFonts w:ascii="Times New Roman" w:hAnsi="Times New Roman"/>
          <w:b/>
          <w:sz w:val="28"/>
        </w:rPr>
      </w:pPr>
      <w:r w:rsidRPr="008C0E6D">
        <w:rPr>
          <w:rFonts w:ascii="Times New Roman" w:hAnsi="Times New Roman"/>
          <w:b/>
          <w:sz w:val="28"/>
        </w:rPr>
        <w:pict>
          <v:shape id="_x0000_i1026" type="#_x0000_t75" style="width:445.5pt;height:328.5pt">
            <v:imagedata r:id="rId7" o:title=""/>
          </v:shape>
        </w:pict>
      </w:r>
    </w:p>
    <w:p w:rsidR="00E83BC1" w:rsidRDefault="00E83BC1" w:rsidP="00277616">
      <w:pPr>
        <w:tabs>
          <w:tab w:val="left" w:pos="3800"/>
        </w:tabs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</w:t>
      </w:r>
    </w:p>
    <w:p w:rsidR="00E83BC1" w:rsidRDefault="00E83BC1" w:rsidP="00277616">
      <w:pPr>
        <w:tabs>
          <w:tab w:val="left" w:pos="3800"/>
        </w:tabs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Приложение 2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Движение - по тротуару, зебре, дороге.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правому краю везде.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Если идёшь по дороге,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Транспорт навстречу тебе.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***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Ночью идёшь по дороге, обочине?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Правило первое ты применяй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Фонарь держи в руке своей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 путь им освещай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Полоска отражатель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Очень важна!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отражения света фар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Она, мой друг, нужна!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***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Зебра и светофор - чтоб перейти дорогу.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Запомни, что они - друзья они тебе помогут.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Глаз зелёный горит - иди смело путь открыт.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Жёлтый свет предупрежденье,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Жди сигнала для движенья.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Красный свет - не твой,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Подожди, постой!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Перед зеброй ты стоишь,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Сначала влево глядишь.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До середины успеть - 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Вправо нужно посмотреть.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***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Троллейбус и автобус сзади обходи.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Нет движения транспорта?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Двигайся, иди.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Дождись, трамвай уехал,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Тогда, дружок, иди!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Торопишься? Спереди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Сей транспорт обходи.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Помни! За движением.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"оба" гляди.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***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Лишь по тротуару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Или переходу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Движение по четыре в колонне детей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Впереди и сзади с красными флажками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Идти всем веселей.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Ночью фонарики. Белый - впереди.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Красный сзади включают.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Так безопасно детей провожают.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обочине движение допускается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ночное время - строго запрещается.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***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Знаешь, друг мой, у детей пешеходов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Есть строгий запрет.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 выбегать, не выходить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Внезапно на дорогу.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Машины быстро тормозить, конечно, не могут.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Стоять на переходе "считать ворон" опасно.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Кто с таким запретом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 может быть согласен?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Дошкольника следует убедить: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Один ты? Нельзя переходить!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 взрослым за руку движение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Тебе открыто, без сомнения.</w:t>
      </w:r>
    </w:p>
    <w:p w:rsidR="00E83BC1" w:rsidRDefault="00E83BC1" w:rsidP="00383D42">
      <w:pPr>
        <w:tabs>
          <w:tab w:val="left" w:pos="3800"/>
        </w:tabs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     </w:t>
      </w:r>
    </w:p>
    <w:p w:rsidR="00E83BC1" w:rsidRDefault="00E83BC1" w:rsidP="00383D42">
      <w:pPr>
        <w:tabs>
          <w:tab w:val="left" w:pos="3800"/>
        </w:tabs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Приложение 3</w:t>
      </w:r>
    </w:p>
    <w:p w:rsidR="00E83BC1" w:rsidRDefault="00E83BC1" w:rsidP="00277616">
      <w:pPr>
        <w:tabs>
          <w:tab w:val="left" w:pos="3800"/>
        </w:tabs>
        <w:spacing w:line="360" w:lineRule="auto"/>
        <w:ind w:left="-1080" w:firstLine="709"/>
        <w:jc w:val="center"/>
        <w:rPr>
          <w:rFonts w:ascii="Times New Roman" w:hAnsi="Times New Roman"/>
          <w:sz w:val="28"/>
        </w:rPr>
      </w:pPr>
      <w:r w:rsidRPr="008C0E6D">
        <w:rPr>
          <w:rFonts w:ascii="Times New Roman" w:hAnsi="Times New Roman"/>
          <w:sz w:val="28"/>
        </w:rPr>
        <w:pict>
          <v:shape id="_x0000_i1027" type="#_x0000_t75" style="width:421.5pt;height:315.75pt">
            <v:imagedata r:id="rId8" o:title=""/>
          </v:shape>
        </w:pic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Сказка 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"В гости без правил"</w:t>
      </w:r>
    </w:p>
    <w:p w:rsidR="00E83BC1" w:rsidRDefault="00E83BC1">
      <w:pPr>
        <w:tabs>
          <w:tab w:val="left" w:pos="3800"/>
        </w:tabs>
        <w:spacing w:line="360" w:lineRule="auto"/>
        <w:ind w:firstLine="709"/>
        <w:jc w:val="center"/>
        <w:rPr>
          <w:rFonts w:ascii="Times New Roman" w:hAnsi="Times New Roman"/>
          <w:sz w:val="28"/>
        </w:rPr>
      </w:pPr>
    </w:p>
    <w:p w:rsidR="00E83BC1" w:rsidRDefault="00E83BC1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Зайчонка Куцый Хвост пригласил его друг Ёжик по имени Носик. Ёжик жил в лесном городишке, где Глупый Правитель города отменил все правила движения. Как их и не было! Зайчонок даже обрадовался. Поступай как хочешь! Он втиснулся в троллейбус, оттолкнул других зверушек. Билета не купил, зато громко смеялся. На остановке выскочил и стал обходить троллейбус спереди. Чуть под колёса не попал! А вот и Светофор. Он моргнул красным глазом, и Куцый Хвост побежал через дорогу. Машина еле успела затормозить. На тротуаре было много народу. Отталкивая всех, Зайчонок помчался по левой стороне. Рыжий Лис шёл навстречу. Куцый Хвост врезался в него. К другу он пришёл с шишкой на лбу.  </w:t>
      </w:r>
    </w:p>
    <w:p w:rsidR="00E83BC1" w:rsidRDefault="00E83BC1" w:rsidP="00F92EAA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</w:t>
      </w:r>
    </w:p>
    <w:p w:rsidR="00E83BC1" w:rsidRDefault="00E83BC1" w:rsidP="00F92EAA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Приложение 4</w:t>
      </w:r>
    </w:p>
    <w:p w:rsidR="00E83BC1" w:rsidRDefault="00E83BC1" w:rsidP="00F92EAA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E83BC1" w:rsidRPr="00F92EAA" w:rsidRDefault="00E83BC1" w:rsidP="00F92EAA">
      <w:pPr>
        <w:tabs>
          <w:tab w:val="left" w:pos="3800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8C0E6D">
        <w:rPr>
          <w:rFonts w:ascii="Times New Roman" w:hAnsi="Times New Roman"/>
          <w:sz w:val="28"/>
        </w:rPr>
        <w:pict>
          <v:shape id="_x0000_i1028" type="#_x0000_t75" style="width:294pt;height:477.75pt">
            <v:imagedata r:id="rId9" o:title=""/>
          </v:shape>
        </w:pict>
      </w:r>
    </w:p>
    <w:p w:rsidR="00E83BC1" w:rsidRDefault="00E83BC1">
      <w:pPr>
        <w:ind w:right="-726" w:firstLine="709"/>
        <w:rPr>
          <w:rFonts w:ascii="Times New Roman" w:hAnsi="Times New Roman"/>
          <w:sz w:val="24"/>
        </w:rPr>
      </w:pPr>
    </w:p>
    <w:p w:rsidR="00E83BC1" w:rsidRDefault="00E83BC1">
      <w:pPr>
        <w:ind w:right="-726"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</w:t>
      </w:r>
    </w:p>
    <w:p w:rsidR="00E83BC1" w:rsidRDefault="00E83BC1">
      <w:pPr>
        <w:ind w:firstLine="709"/>
        <w:jc w:val="both"/>
        <w:rPr>
          <w:rFonts w:ascii="Times New Roman" w:hAnsi="Times New Roman"/>
          <w:sz w:val="28"/>
        </w:rPr>
      </w:pPr>
    </w:p>
    <w:p w:rsidR="00E83BC1" w:rsidRDefault="00E83BC1">
      <w:pPr>
        <w:ind w:firstLine="709"/>
        <w:jc w:val="both"/>
        <w:rPr>
          <w:rFonts w:ascii="Times New Roman" w:hAnsi="Times New Roman"/>
          <w:sz w:val="28"/>
        </w:rPr>
      </w:pPr>
    </w:p>
    <w:p w:rsidR="00E83BC1" w:rsidRDefault="00E83BC1">
      <w:pPr>
        <w:tabs>
          <w:tab w:val="left" w:pos="3800"/>
        </w:tabs>
        <w:spacing w:line="360" w:lineRule="auto"/>
        <w:ind w:firstLine="709"/>
        <w:rPr>
          <w:rFonts w:ascii="Times New Roman" w:hAnsi="Times New Roman"/>
          <w:sz w:val="24"/>
        </w:rPr>
      </w:pPr>
    </w:p>
    <w:sectPr w:rsidR="00E83BC1" w:rsidSect="001413A0">
      <w:pgSz w:w="11906" w:h="16838"/>
      <w:pgMar w:top="1134" w:right="14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7233C5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03D67"/>
    <w:rsid w:val="00081E20"/>
    <w:rsid w:val="001413A0"/>
    <w:rsid w:val="00277616"/>
    <w:rsid w:val="00383D42"/>
    <w:rsid w:val="00453F40"/>
    <w:rsid w:val="00641618"/>
    <w:rsid w:val="007537FB"/>
    <w:rsid w:val="00857616"/>
    <w:rsid w:val="008702C5"/>
    <w:rsid w:val="0088326A"/>
    <w:rsid w:val="008C0E6D"/>
    <w:rsid w:val="00903D67"/>
    <w:rsid w:val="00D84390"/>
    <w:rsid w:val="00E52809"/>
    <w:rsid w:val="00E52F79"/>
    <w:rsid w:val="00E55FC9"/>
    <w:rsid w:val="00E83BC1"/>
    <w:rsid w:val="00F1130F"/>
    <w:rsid w:val="00F92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E6D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52</TotalTime>
  <Pages>12</Pages>
  <Words>1560</Words>
  <Characters>8893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Admin</cp:lastModifiedBy>
  <cp:revision>13</cp:revision>
  <dcterms:created xsi:type="dcterms:W3CDTF">2019-09-09T15:23:00Z</dcterms:created>
  <dcterms:modified xsi:type="dcterms:W3CDTF">2020-11-10T17:51:00Z</dcterms:modified>
</cp:coreProperties>
</file>